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501330" w:rsidRDefault="00501330" w:rsidP="00637405">
      <w:pPr>
        <w:pStyle w:val="Heading1"/>
        <w:jc w:val="center"/>
        <w:rPr>
          <w:u w:val="single"/>
        </w:rPr>
      </w:pPr>
      <w:r w:rsidRPr="00501330">
        <w:rPr>
          <w:u w:val="single"/>
        </w:rPr>
        <w:t>Construction, Design and Management (CDM)</w:t>
      </w:r>
    </w:p>
    <w:p w:rsidR="0043454D" w:rsidRDefault="0043454D"/>
    <w:p w:rsidR="00442E99" w:rsidRDefault="00442E99"/>
    <w:bookmarkStart w:id="0" w:name="_MON_1678624922"/>
    <w:bookmarkEnd w:id="0"/>
    <w:p w:rsidR="00442E99" w:rsidRDefault="00501330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2pt;height:48pt" o:ole="">
            <v:imagedata r:id="rId9" o:title=""/>
          </v:shape>
          <o:OLEObject Type="Embed" ProgID="Word.Document.12" ShapeID="_x0000_i1045" DrawAspect="Icon" ObjectID="_1678625314" r:id="rId10">
            <o:FieldCodes>\s</o:FieldCodes>
          </o:OLEObject>
        </w:object>
      </w:r>
      <w:r>
        <w:tab/>
      </w:r>
      <w:bookmarkStart w:id="1" w:name="_MON_1678625003"/>
      <w:bookmarkEnd w:id="1"/>
      <w:r w:rsidR="0094712D">
        <w:object w:dxaOrig="1518" w:dyaOrig="964">
          <v:shape id="_x0000_i1046" type="#_x0000_t75" style="width:76.2pt;height:48pt" o:ole="">
            <v:imagedata r:id="rId11" o:title=""/>
          </v:shape>
          <o:OLEObject Type="Embed" ProgID="Word.Document.12" ShapeID="_x0000_i1046" DrawAspect="Icon" ObjectID="_1678625315" r:id="rId12">
            <o:FieldCodes>\s</o:FieldCodes>
          </o:OLEObject>
        </w:object>
      </w:r>
      <w:r w:rsidR="0094712D">
        <w:tab/>
      </w:r>
      <w:bookmarkStart w:id="2" w:name="_MON_1678625061"/>
      <w:bookmarkEnd w:id="2"/>
      <w:r w:rsidR="0094712D">
        <w:object w:dxaOrig="1518" w:dyaOrig="964">
          <v:shape id="_x0000_i1047" type="#_x0000_t75" style="width:76.2pt;height:48pt" o:ole="">
            <v:imagedata r:id="rId13" o:title=""/>
          </v:shape>
          <o:OLEObject Type="Embed" ProgID="Word.Document.12" ShapeID="_x0000_i1047" DrawAspect="Icon" ObjectID="_1678625316" r:id="rId14">
            <o:FieldCodes>\s</o:FieldCodes>
          </o:OLEObject>
        </w:object>
      </w:r>
      <w:r w:rsidR="0094712D">
        <w:tab/>
      </w:r>
      <w:bookmarkStart w:id="3" w:name="_MON_1678625111"/>
      <w:bookmarkEnd w:id="3"/>
      <w:r w:rsidR="0094712D">
        <w:object w:dxaOrig="1518" w:dyaOrig="964">
          <v:shape id="_x0000_i1048" type="#_x0000_t75" style="width:76.2pt;height:48pt" o:ole="">
            <v:imagedata r:id="rId15" o:title=""/>
          </v:shape>
          <o:OLEObject Type="Embed" ProgID="Word.Document.12" ShapeID="_x0000_i1048" DrawAspect="Icon" ObjectID="_1678625317" r:id="rId16">
            <o:FieldCodes>\s</o:FieldCodes>
          </o:OLEObject>
        </w:object>
      </w:r>
      <w:bookmarkStart w:id="4" w:name="_MON_1678625247"/>
      <w:bookmarkEnd w:id="4"/>
      <w:r w:rsidR="0094712D">
        <w:object w:dxaOrig="1518" w:dyaOrig="964">
          <v:shape id="_x0000_i1049" type="#_x0000_t75" style="width:76.2pt;height:48pt" o:ole="">
            <v:imagedata r:id="rId17" o:title=""/>
          </v:shape>
          <o:OLEObject Type="Embed" ProgID="Word.Document.12" ShapeID="_x0000_i1049" DrawAspect="Icon" ObjectID="_1678625318" r:id="rId18">
            <o:FieldCodes>\s</o:FieldCodes>
          </o:OLEObject>
        </w:object>
      </w:r>
      <w:r w:rsidR="00224C33">
        <w:tab/>
      </w:r>
      <w:bookmarkStart w:id="5" w:name="_MON_1678625272"/>
      <w:bookmarkEnd w:id="5"/>
      <w:r w:rsidR="0094712D">
        <w:object w:dxaOrig="1518" w:dyaOrig="964">
          <v:shape id="_x0000_i1050" type="#_x0000_t75" style="width:76.2pt;height:48pt" o:ole="">
            <v:imagedata r:id="rId19" o:title=""/>
          </v:shape>
          <o:OLEObject Type="Embed" ProgID="Word.Document.12" ShapeID="_x0000_i1050" DrawAspect="Icon" ObjectID="_1678625319" r:id="rId20">
            <o:FieldCodes>\s</o:FieldCodes>
          </o:OLEObject>
        </w:object>
      </w:r>
      <w:r w:rsidR="0094712D">
        <w:tab/>
      </w:r>
      <w:r w:rsidR="0094712D">
        <w:object w:dxaOrig="1518" w:dyaOrig="964">
          <v:shape id="_x0000_i1051" type="#_x0000_t75" style="width:76.2pt;height:48pt" o:ole="">
            <v:imagedata r:id="rId21" o:title=""/>
          </v:shape>
          <o:OLEObject Type="Embed" ProgID="AcroExch.Document.11" ShapeID="_x0000_i1051" DrawAspect="Icon" ObjectID="_1678625320" r:id="rId22"/>
        </w:object>
      </w:r>
      <w:bookmarkStart w:id="6" w:name="_GoBack"/>
      <w:bookmarkEnd w:id="6"/>
    </w:p>
    <w:sectPr w:rsidR="00442E99" w:rsidSect="00637405">
      <w:headerReference w:type="default" r:id="rId23"/>
      <w:footerReference w:type="default" r:id="rId24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24C33"/>
    <w:rsid w:val="00253C98"/>
    <w:rsid w:val="00267DF9"/>
    <w:rsid w:val="002726AD"/>
    <w:rsid w:val="00286870"/>
    <w:rsid w:val="002906E7"/>
    <w:rsid w:val="002A3F76"/>
    <w:rsid w:val="002F6283"/>
    <w:rsid w:val="00301C27"/>
    <w:rsid w:val="00306219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50133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F7A7F"/>
    <w:rsid w:val="00736E6B"/>
    <w:rsid w:val="00754382"/>
    <w:rsid w:val="00773D7D"/>
    <w:rsid w:val="007765DD"/>
    <w:rsid w:val="0078313D"/>
    <w:rsid w:val="007868B8"/>
    <w:rsid w:val="00795262"/>
    <w:rsid w:val="00795C10"/>
    <w:rsid w:val="00797844"/>
    <w:rsid w:val="007A6235"/>
    <w:rsid w:val="007C42A8"/>
    <w:rsid w:val="007F55B9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95223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B10368"/>
    <w:rsid w:val="00B11EE0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7301"/>
    <w:rsid w:val="00F3153F"/>
    <w:rsid w:val="00F47601"/>
    <w:rsid w:val="00F70E58"/>
    <w:rsid w:val="00F71CC1"/>
    <w:rsid w:val="00F86A05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6</TotalTime>
  <Pages>1</Pages>
  <Words>5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2021-03-30T14:56:00Z</dcterms:created>
  <dcterms:modified xsi:type="dcterms:W3CDTF">2021-03-30T15:02:00Z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